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D50BD" w14:textId="77777777" w:rsidR="00607E86" w:rsidRDefault="00607E86">
      <w:pPr>
        <w:jc w:val="center"/>
        <w:rPr>
          <w:rFonts w:hAnsi="Century"/>
        </w:rPr>
      </w:pPr>
      <w:r>
        <w:rPr>
          <w:rFonts w:hAnsi="Century" w:hint="eastAsia"/>
          <w:spacing w:val="20"/>
        </w:rPr>
        <w:t>道路占用工事</w:t>
      </w:r>
      <w:r w:rsidR="00DB7BB7">
        <w:rPr>
          <w:rFonts w:hAnsi="Century" w:hint="eastAsia"/>
          <w:spacing w:val="20"/>
        </w:rPr>
        <w:t>仮復旧</w:t>
      </w:r>
      <w:r w:rsidR="00DB7BB7">
        <w:rPr>
          <w:rFonts w:hAnsi="Century" w:hint="eastAsia"/>
        </w:rPr>
        <w:t>報告書</w:t>
      </w:r>
    </w:p>
    <w:p w14:paraId="139F445F" w14:textId="77777777" w:rsidR="00607E86" w:rsidRDefault="00607E86">
      <w:pPr>
        <w:jc w:val="right"/>
        <w:rPr>
          <w:rFonts w:hAnsi="Century"/>
        </w:rPr>
      </w:pPr>
      <w:r>
        <w:rPr>
          <w:rFonts w:hAnsi="Century" w:hint="eastAsia"/>
        </w:rPr>
        <w:t xml:space="preserve">年　　月　　日　　</w:t>
      </w:r>
    </w:p>
    <w:p w14:paraId="600E9E97" w14:textId="77777777" w:rsidR="00607E86" w:rsidRDefault="00607E86">
      <w:pPr>
        <w:rPr>
          <w:rFonts w:hAnsi="Century"/>
        </w:rPr>
      </w:pPr>
    </w:p>
    <w:p w14:paraId="2BE6FBE5" w14:textId="77777777" w:rsidR="006F5C2C" w:rsidRDefault="006F5C2C" w:rsidP="006F5C2C">
      <w:pPr>
        <w:rPr>
          <w:rFonts w:hAnsi="Century"/>
        </w:rPr>
      </w:pPr>
      <w:r>
        <w:rPr>
          <w:rFonts w:hAnsi="Century" w:hint="eastAsia"/>
        </w:rPr>
        <w:t xml:space="preserve">　　南さつま市長　　　　　　　　　様</w:t>
      </w:r>
    </w:p>
    <w:p w14:paraId="575A4F64" w14:textId="77777777" w:rsidR="006F5C2C" w:rsidRDefault="006F5C2C" w:rsidP="006F5C2C">
      <w:pPr>
        <w:rPr>
          <w:rFonts w:hAnsi="Century"/>
        </w:rPr>
      </w:pPr>
    </w:p>
    <w:p w14:paraId="3EA488F1" w14:textId="77777777" w:rsidR="006F5C2C" w:rsidRDefault="006F5C2C" w:rsidP="006F5C2C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住</w:t>
      </w:r>
      <w:r>
        <w:rPr>
          <w:rFonts w:hAnsi="Century" w:hint="eastAsia"/>
        </w:rPr>
        <w:t xml:space="preserve">所　　　　　　　　　　　　　　　　　</w:t>
      </w:r>
    </w:p>
    <w:p w14:paraId="492668AE" w14:textId="52FD4D32" w:rsidR="006F5C2C" w:rsidRDefault="006F5C2C" w:rsidP="006F5C2C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氏</w:t>
      </w:r>
      <w:r>
        <w:rPr>
          <w:rFonts w:hAnsi="Century" w:hint="eastAsia"/>
        </w:rPr>
        <w:t xml:space="preserve">名　　　　　　　　　　　　　　　</w:t>
      </w:r>
      <w:r w:rsidR="00E13F3B">
        <w:rPr>
          <w:rFonts w:hAnsi="Century" w:hint="eastAsia"/>
        </w:rPr>
        <w:t xml:space="preserve">　</w:t>
      </w:r>
      <w:r>
        <w:rPr>
          <w:rFonts w:hAnsi="Century" w:hint="eastAsia"/>
        </w:rPr>
        <w:t xml:space="preserve">　</w:t>
      </w:r>
    </w:p>
    <w:p w14:paraId="618AC0F6" w14:textId="77777777" w:rsidR="006F5C2C" w:rsidRDefault="006F5C2C" w:rsidP="006F5C2C">
      <w:pPr>
        <w:snapToGrid w:val="0"/>
        <w:jc w:val="right"/>
        <w:rPr>
          <w:rFonts w:hAnsi="Century"/>
        </w:rPr>
      </w:pPr>
      <w:r>
        <w:rPr>
          <w:rFonts w:hAnsi="Century" w:hint="eastAsia"/>
        </w:rPr>
        <w:t xml:space="preserve">担当者　　　　　　　　　　　　　　　　　</w:t>
      </w:r>
    </w:p>
    <w:p w14:paraId="231990D5" w14:textId="77777777" w:rsidR="006F5C2C" w:rsidRDefault="006F5C2C" w:rsidP="006F5C2C">
      <w:pPr>
        <w:snapToGrid w:val="0"/>
        <w:jc w:val="right"/>
        <w:rPr>
          <w:rFonts w:hAnsi="Century"/>
        </w:rPr>
      </w:pPr>
      <w:r>
        <w:rPr>
          <w:rFonts w:hint="eastAsia"/>
          <w:spacing w:val="105"/>
        </w:rPr>
        <w:t>電</w:t>
      </w:r>
      <w:r>
        <w:rPr>
          <w:rFonts w:hAnsi="Century" w:hint="eastAsia"/>
        </w:rPr>
        <w:t xml:space="preserve">話　　　　　(　　　　)　　　　　　　</w:t>
      </w:r>
    </w:p>
    <w:p w14:paraId="26D611B3" w14:textId="77777777" w:rsidR="00607E86" w:rsidRDefault="00607E86">
      <w:pPr>
        <w:rPr>
          <w:rFonts w:hAnsi="Century"/>
        </w:rPr>
      </w:pPr>
    </w:p>
    <w:p w14:paraId="7D71BD17" w14:textId="77777777" w:rsidR="00607E86" w:rsidRDefault="00607E86">
      <w:pPr>
        <w:rPr>
          <w:rFonts w:hAnsi="Century"/>
        </w:rPr>
      </w:pPr>
      <w:r>
        <w:rPr>
          <w:rFonts w:hAnsi="Century" w:hint="eastAsia"/>
        </w:rPr>
        <w:t xml:space="preserve">　　下記のとおり、道路の占用に関する</w:t>
      </w:r>
      <w:r w:rsidR="00DB7BB7">
        <w:rPr>
          <w:rFonts w:hAnsi="Century" w:hint="eastAsia"/>
        </w:rPr>
        <w:t>仮復旧が完了</w:t>
      </w:r>
      <w:r>
        <w:rPr>
          <w:rFonts w:hAnsi="Century" w:hint="eastAsia"/>
        </w:rPr>
        <w:t>したのでお届けします。</w:t>
      </w:r>
      <w:r w:rsidR="006F5C2C">
        <w:rPr>
          <w:rFonts w:hAnsi="Century" w:hint="eastAsia"/>
        </w:rPr>
        <w:t xml:space="preserve">  </w:t>
      </w:r>
    </w:p>
    <w:p w14:paraId="0F701CFC" w14:textId="77777777" w:rsidR="006F5C2C" w:rsidRDefault="006F5C2C">
      <w:pPr>
        <w:rPr>
          <w:rFonts w:hAnsi="Century"/>
          <w:kern w:val="0"/>
        </w:rPr>
      </w:pPr>
    </w:p>
    <w:p w14:paraId="5B14AC50" w14:textId="77777777" w:rsidR="006F5C2C" w:rsidRDefault="00607E86" w:rsidP="006F5C2C">
      <w:pPr>
        <w:pStyle w:val="a6"/>
      </w:pPr>
      <w:r>
        <w:rPr>
          <w:rFonts w:hint="eastAsia"/>
        </w:rPr>
        <w:t>記</w:t>
      </w:r>
    </w:p>
    <w:p w14:paraId="43235ED1" w14:textId="77777777" w:rsidR="006F5C2C" w:rsidRDefault="006F5C2C" w:rsidP="006F5C2C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870"/>
        <w:gridCol w:w="5564"/>
      </w:tblGrid>
      <w:tr w:rsidR="00607E86" w14:paraId="736D2259" w14:textId="77777777" w:rsidTr="006F5C2C">
        <w:trPr>
          <w:cantSplit/>
          <w:trHeight w:hRule="exact" w:val="700"/>
        </w:trPr>
        <w:tc>
          <w:tcPr>
            <w:tcW w:w="2070" w:type="dxa"/>
            <w:tcBorders>
              <w:top w:val="single" w:sz="4" w:space="0" w:color="auto"/>
              <w:bottom w:val="nil"/>
            </w:tcBorders>
            <w:vAlign w:val="center"/>
          </w:tcPr>
          <w:p w14:paraId="3EF94507" w14:textId="77777777" w:rsidR="00607E86" w:rsidRDefault="00607E86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許可番号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9F3DB" w14:textId="77777777" w:rsidR="00607E86" w:rsidRDefault="00983ACD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</w:t>
            </w:r>
            <w:r w:rsidR="006F5C2C">
              <w:rPr>
                <w:rFonts w:hAnsi="Century" w:hint="eastAsia"/>
              </w:rPr>
              <w:t xml:space="preserve">     </w:t>
            </w:r>
            <w:r w:rsidR="00603B41">
              <w:rPr>
                <w:rFonts w:hAnsi="Century" w:hint="eastAsia"/>
              </w:rPr>
              <w:t>年</w:t>
            </w:r>
            <w:r w:rsidR="006F5C2C">
              <w:rPr>
                <w:rFonts w:hAnsi="Century" w:hint="eastAsia"/>
              </w:rPr>
              <w:t xml:space="preserve">     月     </w:t>
            </w:r>
            <w:r w:rsidR="00607E86">
              <w:rPr>
                <w:rFonts w:hAnsi="Century" w:hint="eastAsia"/>
              </w:rPr>
              <w:t xml:space="preserve">日　　　</w:t>
            </w:r>
            <w:r w:rsidR="006F5C2C">
              <w:rPr>
                <w:rFonts w:hAnsi="Century" w:hint="eastAsia"/>
              </w:rPr>
              <w:t xml:space="preserve"> 　　</w:t>
            </w:r>
            <w:r w:rsidR="00603B41">
              <w:rPr>
                <w:rFonts w:hAnsi="Century" w:hint="eastAsia"/>
              </w:rPr>
              <w:t xml:space="preserve">第　</w:t>
            </w:r>
            <w:r w:rsidR="006F5C2C">
              <w:rPr>
                <w:rFonts w:hAnsi="Century" w:hint="eastAsia"/>
              </w:rPr>
              <w:t xml:space="preserve">　</w:t>
            </w:r>
            <w:r w:rsidR="006A4C3B">
              <w:rPr>
                <w:rFonts w:hAnsi="Century" w:hint="eastAsia"/>
              </w:rPr>
              <w:t xml:space="preserve">　　</w:t>
            </w:r>
            <w:r w:rsidR="00603B41">
              <w:rPr>
                <w:rFonts w:hAnsi="Century" w:hint="eastAsia"/>
              </w:rPr>
              <w:t xml:space="preserve">　</w:t>
            </w:r>
            <w:r w:rsidR="00607E86">
              <w:rPr>
                <w:rFonts w:hAnsi="Century" w:hint="eastAsia"/>
              </w:rPr>
              <w:t>号</w:t>
            </w:r>
          </w:p>
        </w:tc>
      </w:tr>
      <w:tr w:rsidR="00607E86" w14:paraId="453A645F" w14:textId="77777777" w:rsidTr="006F5C2C">
        <w:trPr>
          <w:cantSplit/>
          <w:trHeight w:hRule="exact" w:val="700"/>
        </w:trPr>
        <w:tc>
          <w:tcPr>
            <w:tcW w:w="207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CCBB209" w14:textId="77777777" w:rsidR="00607E86" w:rsidRDefault="00607E86" w:rsidP="00DB7BB7">
            <w:pPr>
              <w:ind w:left="100" w:right="100"/>
              <w:rPr>
                <w:rFonts w:hAnsi="Century"/>
              </w:rPr>
            </w:pPr>
            <w:r w:rsidRPr="00DB7BB7">
              <w:rPr>
                <w:rFonts w:hAnsi="Century" w:hint="eastAsia"/>
                <w:spacing w:val="105"/>
                <w:kern w:val="0"/>
                <w:fitText w:val="1890" w:id="-137669376"/>
              </w:rPr>
              <w:t>占用の場</w:t>
            </w:r>
            <w:r w:rsidRPr="00DB7BB7">
              <w:rPr>
                <w:rFonts w:hAnsi="Century" w:hint="eastAsia"/>
                <w:kern w:val="0"/>
                <w:fitText w:val="1890" w:id="-137669376"/>
              </w:rPr>
              <w:t>所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9C6ED" w14:textId="77777777" w:rsidR="00607E86" w:rsidRDefault="00607E86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路線名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1731F" w14:textId="77777777" w:rsidR="00607E86" w:rsidRDefault="00607E86">
            <w:pPr>
              <w:ind w:left="100" w:right="100"/>
              <w:rPr>
                <w:rFonts w:hAnsi="Century"/>
              </w:rPr>
            </w:pPr>
            <w:r>
              <w:rPr>
                <w:rFonts w:hint="eastAsia"/>
                <w:spacing w:val="105"/>
              </w:rPr>
              <w:t>市</w:t>
            </w:r>
            <w:r w:rsidR="006A4C3B">
              <w:rPr>
                <w:rFonts w:hAnsi="Century" w:hint="eastAsia"/>
              </w:rPr>
              <w:t xml:space="preserve">道　　　　　　　　　</w:t>
            </w:r>
            <w:r w:rsidR="006F5C2C">
              <w:rPr>
                <w:rFonts w:hAnsi="Century" w:hint="eastAsia"/>
              </w:rPr>
              <w:t xml:space="preserve">　　</w:t>
            </w:r>
            <w:r w:rsidR="006A4C3B">
              <w:rPr>
                <w:rFonts w:hAnsi="Century" w:hint="eastAsia"/>
              </w:rPr>
              <w:t xml:space="preserve">　</w:t>
            </w:r>
            <w:r w:rsidR="00603B41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>線</w:t>
            </w:r>
          </w:p>
        </w:tc>
      </w:tr>
      <w:tr w:rsidR="00607E86" w14:paraId="5081F0F1" w14:textId="77777777" w:rsidTr="006F5C2C">
        <w:trPr>
          <w:cantSplit/>
          <w:trHeight w:hRule="exact" w:val="700"/>
        </w:trPr>
        <w:tc>
          <w:tcPr>
            <w:tcW w:w="20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C2970F1" w14:textId="77777777" w:rsidR="00607E86" w:rsidRDefault="00607E86">
            <w:pPr>
              <w:ind w:left="100" w:right="100"/>
              <w:jc w:val="distribute"/>
              <w:rPr>
                <w:rFonts w:hAnsi="Century"/>
              </w:rPr>
            </w:pP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EC4FD" w14:textId="77777777" w:rsidR="00607E86" w:rsidRDefault="00607E86">
            <w:pPr>
              <w:ind w:left="100" w:right="100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場所</w:t>
            </w:r>
          </w:p>
        </w:tc>
        <w:tc>
          <w:tcPr>
            <w:tcW w:w="5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7E611" w14:textId="77777777" w:rsidR="00607E86" w:rsidRDefault="006A4C3B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南さつま市　　　　　　　</w:t>
            </w:r>
            <w:r w:rsidR="006F5C2C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 xml:space="preserve">　　</w:t>
            </w:r>
            <w:r w:rsidR="00603B41">
              <w:rPr>
                <w:rFonts w:hAnsi="Century" w:hint="eastAsia"/>
              </w:rPr>
              <w:t>地内</w:t>
            </w:r>
            <w:r w:rsidR="00607E86">
              <w:rPr>
                <w:rFonts w:hAnsi="Century" w:hint="eastAsia"/>
              </w:rPr>
              <w:t xml:space="preserve">　</w:t>
            </w:r>
          </w:p>
        </w:tc>
      </w:tr>
      <w:tr w:rsidR="00607E86" w14:paraId="376D475E" w14:textId="77777777" w:rsidTr="006F5C2C">
        <w:trPr>
          <w:cantSplit/>
          <w:trHeight w:hRule="exact" w:val="700"/>
        </w:trPr>
        <w:tc>
          <w:tcPr>
            <w:tcW w:w="2070" w:type="dxa"/>
            <w:tcBorders>
              <w:top w:val="single" w:sz="4" w:space="0" w:color="auto"/>
              <w:bottom w:val="nil"/>
            </w:tcBorders>
            <w:vAlign w:val="center"/>
          </w:tcPr>
          <w:p w14:paraId="2405346E" w14:textId="77777777" w:rsidR="00607E86" w:rsidRDefault="00607E86" w:rsidP="00DB7BB7">
            <w:pPr>
              <w:ind w:left="100" w:right="100"/>
              <w:rPr>
                <w:rFonts w:hAnsi="Century"/>
              </w:rPr>
            </w:pPr>
            <w:r w:rsidRPr="00DB7BB7">
              <w:rPr>
                <w:rFonts w:hAnsi="Century" w:hint="eastAsia"/>
                <w:spacing w:val="105"/>
                <w:kern w:val="0"/>
                <w:fitText w:val="1890" w:id="-137669629"/>
              </w:rPr>
              <w:t>占用の種</w:t>
            </w:r>
            <w:r w:rsidRPr="00DB7BB7">
              <w:rPr>
                <w:rFonts w:hAnsi="Century" w:hint="eastAsia"/>
                <w:kern w:val="0"/>
                <w:fitText w:val="1890" w:id="-137669629"/>
              </w:rPr>
              <w:t>別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9227F" w14:textId="77777777" w:rsidR="00607E86" w:rsidRDefault="00607E86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07E86" w14:paraId="4CCEC058" w14:textId="77777777" w:rsidTr="006F5C2C">
        <w:trPr>
          <w:cantSplit/>
          <w:trHeight w:hRule="exact" w:val="70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7A3E8" w14:textId="77777777" w:rsidR="00607E86" w:rsidRDefault="00607E86" w:rsidP="00DB7BB7">
            <w:pPr>
              <w:ind w:left="100" w:right="100"/>
              <w:rPr>
                <w:rFonts w:hAnsi="Century"/>
              </w:rPr>
            </w:pPr>
            <w:r w:rsidRPr="00DB7BB7">
              <w:rPr>
                <w:rFonts w:hAnsi="Century" w:hint="eastAsia"/>
                <w:spacing w:val="35"/>
                <w:kern w:val="0"/>
                <w:fitText w:val="1890" w:id="-137669630"/>
              </w:rPr>
              <w:t>工事着手年月</w:t>
            </w:r>
            <w:r w:rsidRPr="00DB7BB7">
              <w:rPr>
                <w:rFonts w:hAnsi="Century" w:hint="eastAsia"/>
                <w:kern w:val="0"/>
                <w:fitText w:val="1890" w:id="-137669630"/>
              </w:rPr>
              <w:t>日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7F56B" w14:textId="77777777" w:rsidR="00607E86" w:rsidRDefault="00607E86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607E86" w14:paraId="1A6BFE74" w14:textId="77777777" w:rsidTr="006F5C2C">
        <w:trPr>
          <w:cantSplit/>
          <w:trHeight w:hRule="exact" w:val="70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5CBD5" w14:textId="77777777" w:rsidR="00607E86" w:rsidRDefault="00607E86">
            <w:pPr>
              <w:jc w:val="center"/>
              <w:rPr>
                <w:rFonts w:hAnsi="Century"/>
              </w:rPr>
            </w:pPr>
            <w:r w:rsidRPr="00DB7BB7">
              <w:rPr>
                <w:rFonts w:hAnsi="Century" w:hint="eastAsia"/>
                <w:spacing w:val="15"/>
                <w:kern w:val="0"/>
                <w:fitText w:val="1890" w:id="-137669374"/>
              </w:rPr>
              <w:t>工事</w:t>
            </w:r>
            <w:r w:rsidR="00DB7BB7" w:rsidRPr="00DB7BB7">
              <w:rPr>
                <w:rFonts w:hAnsi="Century" w:hint="eastAsia"/>
                <w:spacing w:val="15"/>
                <w:kern w:val="0"/>
                <w:fitText w:val="1890" w:id="-137669374"/>
              </w:rPr>
              <w:t>仮復旧</w:t>
            </w:r>
            <w:r w:rsidRPr="00DB7BB7">
              <w:rPr>
                <w:rFonts w:hAnsi="Century" w:hint="eastAsia"/>
                <w:spacing w:val="15"/>
                <w:kern w:val="0"/>
                <w:fitText w:val="1890" w:id="-137669374"/>
              </w:rPr>
              <w:t>年月</w:t>
            </w:r>
            <w:r w:rsidRPr="00DB7BB7">
              <w:rPr>
                <w:rFonts w:hAnsi="Century" w:hint="eastAsia"/>
                <w:kern w:val="0"/>
                <w:fitText w:val="1890" w:id="-137669374"/>
              </w:rPr>
              <w:t>日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3597862" w14:textId="77777777" w:rsidR="00607E86" w:rsidRDefault="00607E86">
            <w:pPr>
              <w:ind w:left="100" w:right="10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　月　　　日</w:t>
            </w:r>
          </w:p>
        </w:tc>
      </w:tr>
      <w:tr w:rsidR="00607E86" w14:paraId="2C56DC1E" w14:textId="77777777" w:rsidTr="006F5C2C">
        <w:trPr>
          <w:cantSplit/>
          <w:trHeight w:hRule="exact" w:val="700"/>
        </w:trPr>
        <w:tc>
          <w:tcPr>
            <w:tcW w:w="2070" w:type="dxa"/>
            <w:tcBorders>
              <w:top w:val="single" w:sz="4" w:space="0" w:color="auto"/>
              <w:bottom w:val="nil"/>
            </w:tcBorders>
            <w:vAlign w:val="center"/>
          </w:tcPr>
          <w:p w14:paraId="3C0D5A1E" w14:textId="77777777" w:rsidR="00607E86" w:rsidRDefault="00607E86" w:rsidP="00DB7BB7">
            <w:pPr>
              <w:ind w:left="100" w:right="100"/>
              <w:rPr>
                <w:rFonts w:hAnsi="Century"/>
              </w:rPr>
            </w:pPr>
            <w:r w:rsidRPr="00DB7BB7">
              <w:rPr>
                <w:rFonts w:hAnsi="Century" w:hint="eastAsia"/>
                <w:spacing w:val="105"/>
                <w:kern w:val="0"/>
                <w:fitText w:val="1890" w:id="-137669375"/>
              </w:rPr>
              <w:t>工事の場</w:t>
            </w:r>
            <w:r w:rsidRPr="00DB7BB7">
              <w:rPr>
                <w:rFonts w:hAnsi="Century" w:hint="eastAsia"/>
                <w:kern w:val="0"/>
                <w:fitText w:val="1890" w:id="-137669375"/>
              </w:rPr>
              <w:t>所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710A8" w14:textId="77777777" w:rsidR="00607E86" w:rsidRDefault="00607E86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607E86" w14:paraId="00689427" w14:textId="77777777" w:rsidTr="006F5C2C">
        <w:trPr>
          <w:cantSplit/>
          <w:trHeight w:hRule="exact" w:val="160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731A2" w14:textId="77777777" w:rsidR="00607E86" w:rsidRDefault="00607E86" w:rsidP="00DB7BB7">
            <w:pPr>
              <w:ind w:left="100" w:right="100"/>
              <w:rPr>
                <w:rFonts w:hAnsi="Century"/>
              </w:rPr>
            </w:pPr>
            <w:r w:rsidRPr="00DB7BB7">
              <w:rPr>
                <w:rFonts w:hAnsi="Century" w:hint="eastAsia"/>
                <w:spacing w:val="35"/>
                <w:kern w:val="0"/>
                <w:fitText w:val="1890" w:id="-137669373"/>
              </w:rPr>
              <w:t>道路の復旧状</w:t>
            </w:r>
            <w:r w:rsidRPr="00DB7BB7">
              <w:rPr>
                <w:rFonts w:hAnsi="Century" w:hint="eastAsia"/>
                <w:kern w:val="0"/>
                <w:fitText w:val="1890" w:id="-137669373"/>
              </w:rPr>
              <w:t>況</w:t>
            </w:r>
          </w:p>
        </w:tc>
        <w:tc>
          <w:tcPr>
            <w:tcW w:w="6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7D950" w14:textId="77777777" w:rsidR="00607E86" w:rsidRDefault="00607E86">
            <w:pPr>
              <w:ind w:left="100" w:right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47085796" w14:textId="77777777" w:rsidR="00607E86" w:rsidRDefault="00607E86">
      <w:pPr>
        <w:spacing w:before="40"/>
        <w:jc w:val="right"/>
      </w:pPr>
      <w:r>
        <w:rPr>
          <w:rFonts w:hAnsi="Century" w:hint="eastAsia"/>
        </w:rPr>
        <w:t>※工事前、工事中、完成後の写真を添付すること。</w:t>
      </w:r>
    </w:p>
    <w:sectPr w:rsidR="00607E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97F2" w14:textId="77777777" w:rsidR="00967432" w:rsidRDefault="00967432">
      <w:r>
        <w:separator/>
      </w:r>
    </w:p>
  </w:endnote>
  <w:endnote w:type="continuationSeparator" w:id="0">
    <w:p w14:paraId="1674D2AF" w14:textId="77777777" w:rsidR="00967432" w:rsidRDefault="00967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304A" w14:textId="77777777" w:rsidR="00607E86" w:rsidRDefault="00607E8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FE31E" w14:textId="77777777" w:rsidR="00607E86" w:rsidRDefault="00607E8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3AB12" w14:textId="77777777" w:rsidR="00607E86" w:rsidRDefault="00607E8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1A56" w14:textId="77777777" w:rsidR="00967432" w:rsidRDefault="00967432">
      <w:r>
        <w:separator/>
      </w:r>
    </w:p>
  </w:footnote>
  <w:footnote w:type="continuationSeparator" w:id="0">
    <w:p w14:paraId="787D4DD9" w14:textId="77777777" w:rsidR="00967432" w:rsidRDefault="00967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30B40" w14:textId="77777777" w:rsidR="00607E86" w:rsidRDefault="00607E8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8C366" w14:textId="77777777" w:rsidR="00607E86" w:rsidRDefault="00607E8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331F" w14:textId="77777777" w:rsidR="00607E86" w:rsidRDefault="00607E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B41"/>
    <w:rsid w:val="003209DB"/>
    <w:rsid w:val="005162CF"/>
    <w:rsid w:val="00603B41"/>
    <w:rsid w:val="00607E86"/>
    <w:rsid w:val="006A4C3B"/>
    <w:rsid w:val="006F5C2C"/>
    <w:rsid w:val="0092660B"/>
    <w:rsid w:val="00967432"/>
    <w:rsid w:val="00983ACD"/>
    <w:rsid w:val="00C37D3F"/>
    <w:rsid w:val="00DB7BB7"/>
    <w:rsid w:val="00E13F3B"/>
    <w:rsid w:val="00F22E52"/>
    <w:rsid w:val="00F561B9"/>
    <w:rsid w:val="00F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9C0585"/>
  <w15:chartTrackingRefBased/>
  <w15:docId w15:val="{B1EF9B7F-F32E-444D-BCD1-D9F3079DE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603B4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6F5C2C"/>
    <w:pPr>
      <w:jc w:val="center"/>
    </w:pPr>
    <w:rPr>
      <w:rFonts w:hAnsi="Century"/>
    </w:rPr>
  </w:style>
  <w:style w:type="paragraph" w:styleId="a7">
    <w:name w:val="Closing"/>
    <w:basedOn w:val="a"/>
    <w:rsid w:val="006F5C2C"/>
    <w:pPr>
      <w:jc w:val="right"/>
    </w:pPr>
    <w:rPr>
      <w:rFonts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97\Template\&#21021;&#26399;&#27083;&#3168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52</Words>
  <Characters>302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道路占用工事仮復旧報告書</vt:lpstr>
      <vt:lpstr>道路占用工事仮復旧報告書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2011-07-25T04:17:00Z</cp:lastPrinted>
  <dcterms:created xsi:type="dcterms:W3CDTF">2026-08-13T06:47:00Z</dcterms:created>
  <dcterms:modified xsi:type="dcterms:W3CDTF">2026-08-13T06:48:00Z</dcterms:modified>
</cp:coreProperties>
</file>